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E47BB" w14:paraId="4E6F6F81" w14:textId="77777777" w:rsidTr="008C339A">
        <w:tc>
          <w:tcPr>
            <w:tcW w:w="15228" w:type="dxa"/>
            <w:shd w:val="clear" w:color="auto" w:fill="009999"/>
            <w:vAlign w:val="center"/>
          </w:tcPr>
          <w:p w14:paraId="0E28CDE4" w14:textId="77777777" w:rsidR="005E47BB" w:rsidRPr="001D0A94" w:rsidRDefault="00EF2C58" w:rsidP="00C90652">
            <w:pPr>
              <w:jc w:val="center"/>
              <w:outlineLvl w:val="0"/>
              <w:rPr>
                <w:rFonts w:ascii="Trebuchet MS" w:hAnsi="Trebuchet MS"/>
                <w:b/>
                <w:bCs/>
                <w:caps/>
                <w:color w:val="FFFFFF" w:themeColor="background1"/>
                <w:spacing w:val="20"/>
                <w:kern w:val="36"/>
                <w:sz w:val="56"/>
                <w:szCs w:val="56"/>
              </w:rPr>
            </w:pPr>
            <w:r w:rsidRPr="001D0A94">
              <w:rPr>
                <w:rFonts w:ascii="Trebuchet MS" w:hAnsi="Trebuchet MS"/>
                <w:b/>
                <w:bCs/>
                <w:caps/>
                <w:color w:val="FFFFFF" w:themeColor="background1"/>
                <w:spacing w:val="20"/>
                <w:kern w:val="36"/>
                <w:sz w:val="56"/>
                <w:szCs w:val="56"/>
              </w:rPr>
              <w:t>NEBOSH</w:t>
            </w:r>
            <w:r w:rsidR="005E47BB" w:rsidRPr="001D0A94">
              <w:rPr>
                <w:rFonts w:ascii="Trebuchet MS" w:hAnsi="Trebuchet MS"/>
                <w:b/>
                <w:bCs/>
                <w:caps/>
                <w:color w:val="FFFFFF" w:themeColor="background1"/>
                <w:spacing w:val="20"/>
                <w:kern w:val="36"/>
                <w:sz w:val="56"/>
                <w:szCs w:val="56"/>
              </w:rPr>
              <w:t xml:space="preserve"> classes</w:t>
            </w:r>
          </w:p>
        </w:tc>
      </w:tr>
      <w:tr w:rsidR="005E47BB" w14:paraId="6ABE49CC" w14:textId="77777777" w:rsidTr="008C339A">
        <w:trPr>
          <w:trHeight w:val="623"/>
        </w:trPr>
        <w:tc>
          <w:tcPr>
            <w:tcW w:w="15228" w:type="dxa"/>
            <w:shd w:val="clear" w:color="auto" w:fill="D9D9D9" w:themeFill="background1" w:themeFillShade="D9"/>
            <w:vAlign w:val="center"/>
          </w:tcPr>
          <w:p w14:paraId="2415933D" w14:textId="77777777" w:rsidR="005E47BB" w:rsidRPr="001D0A94" w:rsidRDefault="005E47BB" w:rsidP="00C90652">
            <w:pPr>
              <w:jc w:val="center"/>
              <w:rPr>
                <w:rFonts w:ascii="Trebuchet MS" w:hAnsi="Trebuchet MS"/>
                <w:b/>
                <w:bCs/>
                <w:iCs/>
                <w:color w:val="1F497D" w:themeColor="text2"/>
                <w:sz w:val="40"/>
                <w:szCs w:val="40"/>
              </w:rPr>
            </w:pPr>
            <w:r w:rsidRPr="001D0A94">
              <w:rPr>
                <w:rFonts w:ascii="Trebuchet MS" w:hAnsi="Trebuchet MS"/>
                <w:b/>
                <w:bCs/>
                <w:iCs/>
                <w:color w:val="1F497D" w:themeColor="text2"/>
                <w:sz w:val="40"/>
                <w:szCs w:val="40"/>
              </w:rPr>
              <w:t>REGISTER NOW!</w:t>
            </w:r>
          </w:p>
        </w:tc>
      </w:tr>
      <w:tr w:rsidR="002B0347" w14:paraId="330AB390" w14:textId="77777777" w:rsidTr="008C339A">
        <w:tc>
          <w:tcPr>
            <w:tcW w:w="15228" w:type="dxa"/>
            <w:shd w:val="clear" w:color="auto" w:fill="FFFFFF" w:themeFill="background1"/>
            <w:vAlign w:val="center"/>
          </w:tcPr>
          <w:p w14:paraId="2122119F" w14:textId="77777777" w:rsidR="002B0347" w:rsidRPr="002B0347" w:rsidRDefault="002B0347" w:rsidP="00C90652">
            <w:pPr>
              <w:jc w:val="center"/>
              <w:rPr>
                <w:rFonts w:ascii="Trebuchet MS" w:hAnsi="Trebuchet MS"/>
                <w:b/>
                <w:bCs/>
                <w:iCs/>
                <w:color w:val="1F497D" w:themeColor="text2"/>
              </w:rPr>
            </w:pPr>
          </w:p>
        </w:tc>
      </w:tr>
    </w:tbl>
    <w:tbl>
      <w:tblPr>
        <w:tblStyle w:val="LightGrid-Accent11"/>
        <w:tblW w:w="0" w:type="auto"/>
        <w:tblBorders>
          <w:top w:val="double" w:sz="4" w:space="0" w:color="009999"/>
          <w:left w:val="double" w:sz="4" w:space="0" w:color="009999"/>
          <w:bottom w:val="double" w:sz="4" w:space="0" w:color="009999"/>
          <w:right w:val="double" w:sz="4" w:space="0" w:color="009999"/>
          <w:insideH w:val="dashSmallGap" w:sz="4" w:space="0" w:color="009999"/>
        </w:tblBorders>
        <w:tblLook w:val="04A0" w:firstRow="1" w:lastRow="0" w:firstColumn="1" w:lastColumn="0" w:noHBand="0" w:noVBand="1"/>
      </w:tblPr>
      <w:tblGrid>
        <w:gridCol w:w="4380"/>
        <w:gridCol w:w="6056"/>
      </w:tblGrid>
      <w:tr w:rsidR="00F00393" w:rsidRPr="0037493B" w14:paraId="7ECA96F7" w14:textId="77777777" w:rsidTr="00C97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6" w:type="dxa"/>
            <w:gridSpan w:val="2"/>
            <w:tcBorders>
              <w:top w:val="none" w:sz="0" w:space="0" w:color="auto"/>
              <w:left w:val="none" w:sz="0" w:space="0" w:color="auto"/>
              <w:bottom w:val="single" w:sz="2" w:space="0" w:color="009999"/>
              <w:right w:val="none" w:sz="0" w:space="0" w:color="auto"/>
            </w:tcBorders>
            <w:shd w:val="clear" w:color="auto" w:fill="auto"/>
            <w:vAlign w:val="center"/>
          </w:tcPr>
          <w:p w14:paraId="3C977AFF" w14:textId="77777777" w:rsidR="00616715" w:rsidRDefault="00616715" w:rsidP="00E23AC5">
            <w:pPr>
              <w:tabs>
                <w:tab w:val="center" w:pos="4320"/>
                <w:tab w:val="right" w:pos="8640"/>
              </w:tabs>
              <w:jc w:val="center"/>
              <w:rPr>
                <w:rFonts w:ascii="Trebuchet MS" w:hAnsi="Trebuchet MS"/>
                <w:color w:val="FFFFFF" w:themeColor="background1"/>
                <w:sz w:val="28"/>
                <w:szCs w:val="28"/>
              </w:rPr>
            </w:pPr>
          </w:p>
          <w:p w14:paraId="1A5660C1" w14:textId="77777777" w:rsidR="00F00393" w:rsidRPr="00C90652" w:rsidRDefault="00764217" w:rsidP="00E23AC5">
            <w:pPr>
              <w:tabs>
                <w:tab w:val="center" w:pos="4320"/>
                <w:tab w:val="right" w:pos="8640"/>
              </w:tabs>
              <w:jc w:val="center"/>
              <w:rPr>
                <w:rFonts w:ascii="Trebuchet MS" w:hAnsi="Trebuchet MS"/>
                <w:color w:val="003366"/>
                <w:sz w:val="28"/>
                <w:szCs w:val="28"/>
              </w:rPr>
            </w:pP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40"/>
                <w:szCs w:val="40"/>
              </w:rPr>
              <w:t>I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36"/>
                <w:szCs w:val="36"/>
              </w:rPr>
              <w:t>nternational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40"/>
                <w:szCs w:val="40"/>
              </w:rPr>
              <w:t xml:space="preserve"> G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36"/>
                <w:szCs w:val="36"/>
              </w:rPr>
              <w:t>eneral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40"/>
                <w:szCs w:val="40"/>
              </w:rPr>
              <w:t xml:space="preserve"> C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36"/>
                <w:szCs w:val="36"/>
              </w:rPr>
              <w:t>ertificate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40"/>
                <w:szCs w:val="40"/>
              </w:rPr>
              <w:t xml:space="preserve"> 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36"/>
                <w:szCs w:val="36"/>
              </w:rPr>
              <w:t>in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40"/>
                <w:szCs w:val="40"/>
              </w:rPr>
              <w:t xml:space="preserve"> O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36"/>
                <w:szCs w:val="36"/>
              </w:rPr>
              <w:t>ccupational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40"/>
                <w:szCs w:val="40"/>
              </w:rPr>
              <w:t xml:space="preserve"> H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36"/>
                <w:szCs w:val="36"/>
              </w:rPr>
              <w:t>ealth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40"/>
                <w:szCs w:val="40"/>
              </w:rPr>
              <w:t xml:space="preserve"> 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36"/>
                <w:szCs w:val="36"/>
              </w:rPr>
              <w:t>and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40"/>
                <w:szCs w:val="40"/>
              </w:rPr>
              <w:t xml:space="preserve"> S</w:t>
            </w:r>
            <w:r w:rsidRPr="001D0A94">
              <w:rPr>
                <w:rFonts w:ascii="Trebuchet MS" w:hAnsi="Trebuchet MS"/>
                <w:caps/>
                <w:color w:val="1F497D" w:themeColor="text2"/>
                <w:kern w:val="36"/>
                <w:sz w:val="36"/>
                <w:szCs w:val="36"/>
              </w:rPr>
              <w:t>afety</w:t>
            </w:r>
            <w:r w:rsidR="00626F3F" w:rsidRPr="001D0A94">
              <w:rPr>
                <w:rFonts w:ascii="Trebuchet MS" w:hAnsi="Trebuchet MS"/>
                <w:caps/>
                <w:color w:val="1F497D" w:themeColor="text2"/>
                <w:kern w:val="36"/>
                <w:sz w:val="36"/>
                <w:szCs w:val="36"/>
              </w:rPr>
              <w:t xml:space="preserve"> (OBE- Open book examination)</w:t>
            </w:r>
          </w:p>
        </w:tc>
      </w:tr>
      <w:tr w:rsidR="00895A4C" w:rsidRPr="0037493B" w14:paraId="73EF8908" w14:textId="77777777" w:rsidTr="00C97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left w:val="none" w:sz="0" w:space="0" w:color="auto"/>
              <w:bottom w:val="single" w:sz="2" w:space="0" w:color="009999"/>
              <w:right w:val="single" w:sz="2" w:space="0" w:color="009999"/>
            </w:tcBorders>
            <w:shd w:val="clear" w:color="auto" w:fill="EAEAEA"/>
            <w:vAlign w:val="center"/>
          </w:tcPr>
          <w:p w14:paraId="3D0E6D2E" w14:textId="77777777" w:rsidR="00895A4C" w:rsidRPr="001D0A94" w:rsidRDefault="00895A4C" w:rsidP="00FE4F56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Mode of tuition</w:t>
            </w:r>
            <w:r w:rsidR="00C42C3C" w:rsidRPr="001D0A94">
              <w:rPr>
                <w:rFonts w:ascii="Trebuchet MS" w:hAnsi="Trebuchet MS"/>
                <w:caps/>
                <w:sz w:val="24"/>
                <w:szCs w:val="24"/>
              </w:rPr>
              <w:t xml:space="preserve"> (</w:t>
            </w:r>
            <w:r w:rsidR="00FE4F56" w:rsidRPr="001D0A94">
              <w:rPr>
                <w:rFonts w:ascii="Trebuchet MS" w:hAnsi="Trebuchet MS"/>
                <w:caps/>
                <w:sz w:val="24"/>
                <w:szCs w:val="24"/>
              </w:rPr>
              <w:t>Direct Class</w:t>
            </w:r>
            <w:r w:rsidR="004C703A" w:rsidRPr="001D0A94">
              <w:rPr>
                <w:rFonts w:ascii="Trebuchet MS" w:hAnsi="Trebuchet MS"/>
                <w:caps/>
                <w:sz w:val="24"/>
                <w:szCs w:val="24"/>
              </w:rPr>
              <w:t>-FULL TIME</w:t>
            </w:r>
            <w:r w:rsidR="00FE4F56" w:rsidRPr="001D0A94">
              <w:rPr>
                <w:rFonts w:ascii="Trebuchet MS" w:hAnsi="Trebuchet MS"/>
                <w:caps/>
                <w:sz w:val="24"/>
                <w:szCs w:val="24"/>
              </w:rPr>
              <w:t>)</w:t>
            </w:r>
            <w:r w:rsidR="00C42C3C" w:rsidRPr="001D0A94">
              <w:rPr>
                <w:rFonts w:ascii="Trebuchet MS" w:hAnsi="Trebuchet MS"/>
                <w:caps/>
                <w:sz w:val="24"/>
                <w:szCs w:val="24"/>
              </w:rPr>
              <w:t xml:space="preserve"> 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  <w:right w:val="none" w:sz="0" w:space="0" w:color="auto"/>
            </w:tcBorders>
            <w:shd w:val="clear" w:color="auto" w:fill="EAEAEA"/>
            <w:vAlign w:val="center"/>
          </w:tcPr>
          <w:p w14:paraId="464C308E" w14:textId="7AFBCDA5" w:rsidR="00895A4C" w:rsidRPr="001D0A94" w:rsidRDefault="00EF2C58" w:rsidP="001D0A94">
            <w:pPr>
              <w:tabs>
                <w:tab w:val="center" w:pos="4320"/>
                <w:tab w:val="right" w:pos="864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8</w:t>
            </w:r>
            <w:r w:rsidR="00895A4C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1D0A94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hrs.</w:t>
            </w:r>
            <w:r w:rsidR="00C90652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per</w:t>
            </w: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day x 5 days per week (Sunday</w:t>
            </w:r>
            <w:r w:rsidR="00895A4C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to </w:t>
            </w: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Thursday</w:t>
            </w:r>
            <w:r w:rsidR="00895A4C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).</w:t>
            </w:r>
            <w:r w:rsid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895A4C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Total tuition </w:t>
            </w: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40</w:t>
            </w:r>
            <w:r w:rsidR="00895A4C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626F3F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hrs.</w:t>
            </w:r>
            <w:r w:rsidR="00C90652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per</w:t>
            </w:r>
            <w:r w:rsidR="00895A4C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week</w:t>
            </w:r>
          </w:p>
        </w:tc>
      </w:tr>
      <w:tr w:rsidR="00895A4C" w:rsidRPr="0037493B" w14:paraId="4AF1E3C3" w14:textId="77777777" w:rsidTr="001D0A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left w:val="none" w:sz="0" w:space="0" w:color="auto"/>
              <w:bottom w:val="single" w:sz="2" w:space="0" w:color="009999"/>
              <w:right w:val="single" w:sz="2" w:space="0" w:color="009999"/>
            </w:tcBorders>
            <w:vAlign w:val="center"/>
          </w:tcPr>
          <w:p w14:paraId="4768E2C1" w14:textId="77777777" w:rsidR="00895A4C" w:rsidRPr="001D0A94" w:rsidRDefault="00895A4C" w:rsidP="00E23AC5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Course Timings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  <w:right w:val="none" w:sz="0" w:space="0" w:color="auto"/>
            </w:tcBorders>
            <w:vAlign w:val="center"/>
          </w:tcPr>
          <w:p w14:paraId="1DCFE0DB" w14:textId="77777777" w:rsidR="00895A4C" w:rsidRPr="001D0A94" w:rsidRDefault="00EF2C58" w:rsidP="00E23AC5">
            <w:pPr>
              <w:tabs>
                <w:tab w:val="center" w:pos="4320"/>
                <w:tab w:val="right" w:pos="8640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8:00 am – 04:00 pm</w:t>
            </w:r>
          </w:p>
        </w:tc>
      </w:tr>
      <w:tr w:rsidR="00895A4C" w:rsidRPr="0037493B" w14:paraId="422F6954" w14:textId="77777777" w:rsidTr="001D0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left w:val="none" w:sz="0" w:space="0" w:color="auto"/>
              <w:bottom w:val="single" w:sz="2" w:space="0" w:color="009999"/>
              <w:right w:val="single" w:sz="2" w:space="0" w:color="009999"/>
            </w:tcBorders>
            <w:shd w:val="clear" w:color="auto" w:fill="EAEAEA"/>
            <w:vAlign w:val="center"/>
          </w:tcPr>
          <w:p w14:paraId="3CBB7E24" w14:textId="77777777" w:rsidR="00895A4C" w:rsidRPr="001D0A94" w:rsidRDefault="00895A4C" w:rsidP="00E23AC5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Course Duration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  <w:right w:val="none" w:sz="0" w:space="0" w:color="auto"/>
            </w:tcBorders>
            <w:shd w:val="clear" w:color="auto" w:fill="EAEAEA"/>
            <w:vAlign w:val="center"/>
          </w:tcPr>
          <w:p w14:paraId="7FE2FDCC" w14:textId="77777777" w:rsidR="00895A4C" w:rsidRPr="001D0A94" w:rsidRDefault="00895A4C" w:rsidP="00EF2C58">
            <w:pPr>
              <w:tabs>
                <w:tab w:val="center" w:pos="4320"/>
                <w:tab w:val="right" w:pos="864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80 hrs. </w:t>
            </w:r>
            <w:r w:rsidR="00C90652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D</w:t>
            </w: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elivered over </w:t>
            </w:r>
            <w:r w:rsidR="00EF2C58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2</w:t>
            </w: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weeks</w:t>
            </w:r>
          </w:p>
        </w:tc>
      </w:tr>
      <w:tr w:rsidR="00895A4C" w:rsidRPr="0037493B" w14:paraId="4901FBE4" w14:textId="77777777" w:rsidTr="001D0A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left w:val="none" w:sz="0" w:space="0" w:color="auto"/>
              <w:bottom w:val="single" w:sz="2" w:space="0" w:color="009999"/>
              <w:right w:val="single" w:sz="2" w:space="0" w:color="009999"/>
            </w:tcBorders>
            <w:vAlign w:val="center"/>
          </w:tcPr>
          <w:p w14:paraId="2FE89CD9" w14:textId="77777777" w:rsidR="00895A4C" w:rsidRPr="001D0A94" w:rsidRDefault="00C97465" w:rsidP="00E23AC5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 xml:space="preserve">Course </w:t>
            </w:r>
            <w:r w:rsidR="00895A4C" w:rsidRPr="001D0A94">
              <w:rPr>
                <w:rFonts w:ascii="Trebuchet MS" w:hAnsi="Trebuchet MS"/>
                <w:caps/>
                <w:sz w:val="24"/>
                <w:szCs w:val="24"/>
              </w:rPr>
              <w:t>Start date</w:t>
            </w:r>
          </w:p>
          <w:p w14:paraId="09D608CD" w14:textId="7D649AC0" w:rsidR="00A7354B" w:rsidRPr="001D0A94" w:rsidRDefault="00A7354B" w:rsidP="00A7354B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Course END date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  <w:right w:val="none" w:sz="0" w:space="0" w:color="auto"/>
            </w:tcBorders>
            <w:vAlign w:val="center"/>
          </w:tcPr>
          <w:p w14:paraId="731C5D63" w14:textId="3036A99E" w:rsidR="009B7F2D" w:rsidRPr="001D0A94" w:rsidRDefault="00263112" w:rsidP="00371A6C">
            <w:pPr>
              <w:tabs>
                <w:tab w:val="center" w:pos="4320"/>
                <w:tab w:val="right" w:pos="8640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9B7F2D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Sunday, </w:t>
            </w:r>
            <w:r w:rsidR="00371A6C">
              <w:rPr>
                <w:rFonts w:ascii="Trebuchet MS" w:hAnsi="Trebuchet MS"/>
                <w:b/>
                <w:bCs/>
                <w:sz w:val="24"/>
                <w:szCs w:val="24"/>
              </w:rPr>
              <w:t>14</w:t>
            </w:r>
            <w:r w:rsidR="000E4EF9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C20931">
              <w:rPr>
                <w:rFonts w:ascii="Trebuchet MS" w:hAnsi="Trebuchet MS"/>
                <w:b/>
                <w:bCs/>
                <w:sz w:val="24"/>
                <w:szCs w:val="24"/>
              </w:rPr>
              <w:t>April</w:t>
            </w:r>
            <w:r w:rsidR="000E4EF9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467696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2024</w:t>
            </w:r>
          </w:p>
          <w:p w14:paraId="223792A8" w14:textId="01793BBD" w:rsidR="002B4C72" w:rsidRPr="001D0A94" w:rsidRDefault="009B7F2D" w:rsidP="00371A6C">
            <w:pPr>
              <w:tabs>
                <w:tab w:val="center" w:pos="4320"/>
                <w:tab w:val="right" w:pos="8640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Thursday, </w:t>
            </w:r>
            <w:r w:rsidR="00371A6C">
              <w:rPr>
                <w:rFonts w:ascii="Trebuchet MS" w:hAnsi="Trebuchet MS"/>
                <w:b/>
                <w:bCs/>
                <w:sz w:val="24"/>
                <w:szCs w:val="24"/>
              </w:rPr>
              <w:t>25</w:t>
            </w:r>
            <w:r w:rsidR="00C20931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371A6C">
              <w:rPr>
                <w:rFonts w:ascii="Trebuchet MS" w:hAnsi="Trebuchet MS"/>
                <w:b/>
                <w:bCs/>
                <w:sz w:val="24"/>
                <w:szCs w:val="24"/>
              </w:rPr>
              <w:t>April</w:t>
            </w:r>
            <w:r w:rsidR="00467696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2024</w:t>
            </w:r>
          </w:p>
        </w:tc>
      </w:tr>
      <w:tr w:rsidR="00895A4C" w:rsidRPr="0037493B" w14:paraId="20BB0F42" w14:textId="77777777" w:rsidTr="001D0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left w:val="none" w:sz="0" w:space="0" w:color="auto"/>
              <w:bottom w:val="single" w:sz="2" w:space="0" w:color="009999"/>
              <w:right w:val="single" w:sz="2" w:space="0" w:color="009999"/>
            </w:tcBorders>
            <w:shd w:val="clear" w:color="auto" w:fill="EAEAEA"/>
            <w:vAlign w:val="center"/>
          </w:tcPr>
          <w:p w14:paraId="6C2930E4" w14:textId="77777777" w:rsidR="00895A4C" w:rsidRPr="001D0A94" w:rsidRDefault="00895A4C" w:rsidP="00E23AC5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Course Venue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  <w:right w:val="none" w:sz="0" w:space="0" w:color="auto"/>
            </w:tcBorders>
            <w:shd w:val="clear" w:color="auto" w:fill="EAEAEA"/>
            <w:vAlign w:val="center"/>
          </w:tcPr>
          <w:p w14:paraId="03459D95" w14:textId="77777777" w:rsidR="00895A4C" w:rsidRPr="001D0A94" w:rsidRDefault="00895A4C" w:rsidP="00E23AC5">
            <w:pPr>
              <w:tabs>
                <w:tab w:val="center" w:pos="4320"/>
                <w:tab w:val="right" w:pos="864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TATI- Madinat </w:t>
            </w:r>
            <w:r w:rsidR="006203EB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Al Sultan </w:t>
            </w: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Qaboos</w:t>
            </w:r>
          </w:p>
        </w:tc>
      </w:tr>
      <w:tr w:rsidR="00895A4C" w:rsidRPr="0037493B" w14:paraId="5AA37B46" w14:textId="77777777" w:rsidTr="001D0A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left w:val="none" w:sz="0" w:space="0" w:color="auto"/>
              <w:bottom w:val="single" w:sz="2" w:space="0" w:color="009999"/>
              <w:right w:val="single" w:sz="2" w:space="0" w:color="009999"/>
            </w:tcBorders>
            <w:vAlign w:val="center"/>
          </w:tcPr>
          <w:p w14:paraId="43451E50" w14:textId="77777777" w:rsidR="00895A4C" w:rsidRPr="001D0A94" w:rsidRDefault="00C97465" w:rsidP="00E23AC5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 xml:space="preserve">OPEN BOOK </w:t>
            </w:r>
            <w:r w:rsidR="00895A4C" w:rsidRPr="001D0A94">
              <w:rPr>
                <w:rFonts w:ascii="Trebuchet MS" w:hAnsi="Trebuchet MS"/>
                <w:caps/>
                <w:sz w:val="24"/>
                <w:szCs w:val="24"/>
              </w:rPr>
              <w:t>Exam date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  <w:right w:val="none" w:sz="0" w:space="0" w:color="auto"/>
            </w:tcBorders>
            <w:vAlign w:val="center"/>
          </w:tcPr>
          <w:p w14:paraId="4DA8AA8B" w14:textId="1015E75F" w:rsidR="00895A4C" w:rsidRPr="001D0A94" w:rsidRDefault="00425E5D" w:rsidP="00C20931">
            <w:pPr>
              <w:tabs>
                <w:tab w:val="center" w:pos="4320"/>
                <w:tab w:val="right" w:pos="8640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Wednesday </w:t>
            </w:r>
            <w:r w:rsidR="009B7F2D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, </w:t>
            </w:r>
            <w:r w:rsidR="00467696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0</w:t>
            </w:r>
            <w:r w:rsidR="00C20931">
              <w:rPr>
                <w:rFonts w:ascii="Trebuchet MS" w:hAnsi="Trebuchet MS"/>
                <w:b/>
                <w:bCs/>
                <w:sz w:val="24"/>
                <w:szCs w:val="24"/>
              </w:rPr>
              <w:t>8</w:t>
            </w:r>
            <w:r w:rsidR="000E4EF9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C20931">
              <w:rPr>
                <w:rFonts w:ascii="Trebuchet MS" w:hAnsi="Trebuchet MS"/>
                <w:b/>
                <w:bCs/>
                <w:sz w:val="24"/>
                <w:szCs w:val="24"/>
              </w:rPr>
              <w:t>May</w:t>
            </w:r>
            <w:r w:rsidR="00467696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9B7F2D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202</w:t>
            </w:r>
            <w:r w:rsidR="0090168B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4</w:t>
            </w:r>
          </w:p>
        </w:tc>
      </w:tr>
      <w:tr w:rsidR="002B4C72" w:rsidRPr="0037493B" w14:paraId="4B895AE2" w14:textId="77777777" w:rsidTr="001D0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bottom w:val="single" w:sz="2" w:space="0" w:color="009999"/>
              <w:right w:val="single" w:sz="2" w:space="0" w:color="009999"/>
            </w:tcBorders>
            <w:vAlign w:val="center"/>
          </w:tcPr>
          <w:p w14:paraId="4CBD1208" w14:textId="77777777" w:rsidR="002B4C72" w:rsidRPr="001D0A94" w:rsidRDefault="00C97465" w:rsidP="00C97465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DEADLINE FOR UPLOADING</w:t>
            </w:r>
            <w:r w:rsidR="002B4C72" w:rsidRPr="001D0A94">
              <w:rPr>
                <w:rFonts w:ascii="Trebuchet MS" w:hAnsi="Trebuchet MS"/>
                <w:caps/>
                <w:sz w:val="24"/>
                <w:szCs w:val="24"/>
              </w:rPr>
              <w:t xml:space="preserve"> exam </w:t>
            </w:r>
            <w:r w:rsidRPr="001D0A94">
              <w:rPr>
                <w:rFonts w:ascii="Trebuchet MS" w:hAnsi="Trebuchet MS"/>
                <w:caps/>
                <w:sz w:val="24"/>
                <w:szCs w:val="24"/>
              </w:rPr>
              <w:t>ANSWER SHEET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</w:tcBorders>
            <w:vAlign w:val="center"/>
          </w:tcPr>
          <w:p w14:paraId="0C69A270" w14:textId="2DDBEB7A" w:rsidR="002B4C72" w:rsidRPr="001D0A94" w:rsidRDefault="00425E5D" w:rsidP="00425E5D">
            <w:pPr>
              <w:tabs>
                <w:tab w:val="center" w:pos="4320"/>
                <w:tab w:val="right" w:pos="864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Thursday </w:t>
            </w: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, </w:t>
            </w:r>
            <w:r w:rsidR="00C20931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0</w:t>
            </w:r>
            <w:r w:rsidR="00C20931">
              <w:rPr>
                <w:rFonts w:ascii="Trebuchet MS" w:hAnsi="Trebuchet MS"/>
                <w:b/>
                <w:bCs/>
                <w:sz w:val="24"/>
                <w:szCs w:val="24"/>
              </w:rPr>
              <w:t>9</w:t>
            </w:r>
            <w:r w:rsidR="00C20931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C20931">
              <w:rPr>
                <w:rFonts w:ascii="Trebuchet MS" w:hAnsi="Trebuchet MS"/>
                <w:b/>
                <w:bCs/>
                <w:sz w:val="24"/>
                <w:szCs w:val="24"/>
              </w:rPr>
              <w:t>May</w:t>
            </w:r>
            <w:r w:rsidR="00C20931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2024</w:t>
            </w:r>
          </w:p>
        </w:tc>
      </w:tr>
      <w:tr w:rsidR="002B4C72" w:rsidRPr="0037493B" w14:paraId="67927731" w14:textId="77777777" w:rsidTr="001D0A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bottom w:val="single" w:sz="2" w:space="0" w:color="009999"/>
              <w:right w:val="single" w:sz="2" w:space="0" w:color="009999"/>
            </w:tcBorders>
            <w:vAlign w:val="center"/>
          </w:tcPr>
          <w:p w14:paraId="6F7072C8" w14:textId="77777777" w:rsidR="002B4C72" w:rsidRPr="001D0A94" w:rsidRDefault="002C779D" w:rsidP="00E23AC5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In</w:t>
            </w:r>
            <w:r w:rsidR="002B4C72" w:rsidRPr="001D0A94">
              <w:rPr>
                <w:rFonts w:ascii="Trebuchet MS" w:hAnsi="Trebuchet MS"/>
                <w:caps/>
                <w:sz w:val="24"/>
                <w:szCs w:val="24"/>
              </w:rPr>
              <w:t>terview date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</w:tcBorders>
            <w:vAlign w:val="center"/>
          </w:tcPr>
          <w:p w14:paraId="47F044F6" w14:textId="77777777" w:rsidR="002B4C72" w:rsidRPr="001D0A94" w:rsidRDefault="00583680" w:rsidP="002B4C72">
            <w:pPr>
              <w:tabs>
                <w:tab w:val="center" w:pos="4320"/>
                <w:tab w:val="right" w:pos="8640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Within the week after the exam date </w:t>
            </w:r>
          </w:p>
        </w:tc>
      </w:tr>
      <w:tr w:rsidR="00895A4C" w:rsidRPr="0037493B" w14:paraId="282BDC28" w14:textId="77777777" w:rsidTr="001D0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left w:val="none" w:sz="0" w:space="0" w:color="auto"/>
              <w:bottom w:val="single" w:sz="2" w:space="0" w:color="009999"/>
              <w:right w:val="single" w:sz="2" w:space="0" w:color="009999"/>
            </w:tcBorders>
            <w:vAlign w:val="center"/>
          </w:tcPr>
          <w:p w14:paraId="78F38D3B" w14:textId="77777777" w:rsidR="00895A4C" w:rsidRPr="001D0A94" w:rsidRDefault="00895A4C" w:rsidP="00E23AC5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Last Date for registration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  <w:right w:val="none" w:sz="0" w:space="0" w:color="auto"/>
            </w:tcBorders>
            <w:vAlign w:val="center"/>
          </w:tcPr>
          <w:p w14:paraId="327E08FF" w14:textId="028AEEDC" w:rsidR="00895A4C" w:rsidRPr="001D0A94" w:rsidRDefault="00D23039" w:rsidP="00371A6C">
            <w:pPr>
              <w:tabs>
                <w:tab w:val="center" w:pos="4320"/>
                <w:tab w:val="right" w:pos="864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Tuesday </w:t>
            </w:r>
            <w:r w:rsidR="00C20931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, </w:t>
            </w:r>
            <w:r w:rsidR="00371A6C">
              <w:rPr>
                <w:rFonts w:ascii="Trebuchet MS" w:hAnsi="Trebuchet MS"/>
                <w:b/>
                <w:bCs/>
                <w:sz w:val="24"/>
                <w:szCs w:val="24"/>
              </w:rPr>
              <w:t>09</w:t>
            </w:r>
            <w:r w:rsidR="000E4EF9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="00C20931">
              <w:rPr>
                <w:rFonts w:ascii="Trebuchet MS" w:hAnsi="Trebuchet MS"/>
                <w:b/>
                <w:bCs/>
                <w:sz w:val="24"/>
                <w:szCs w:val="24"/>
              </w:rPr>
              <w:t>April</w:t>
            </w:r>
            <w:r w:rsidR="000E4EF9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202</w:t>
            </w:r>
            <w:r w:rsidR="00467696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4</w:t>
            </w:r>
            <w:bookmarkStart w:id="0" w:name="_GoBack"/>
            <w:bookmarkEnd w:id="0"/>
          </w:p>
        </w:tc>
      </w:tr>
      <w:tr w:rsidR="00895A4C" w:rsidRPr="0037493B" w14:paraId="0FF53ED3" w14:textId="77777777" w:rsidTr="00C97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left w:val="none" w:sz="0" w:space="0" w:color="auto"/>
              <w:bottom w:val="single" w:sz="2" w:space="0" w:color="009999"/>
              <w:right w:val="single" w:sz="2" w:space="0" w:color="009999"/>
            </w:tcBorders>
            <w:vAlign w:val="center"/>
          </w:tcPr>
          <w:p w14:paraId="35A9A2E1" w14:textId="77777777" w:rsidR="00895A4C" w:rsidRPr="001D0A94" w:rsidRDefault="00895A4C" w:rsidP="00E23AC5">
            <w:pPr>
              <w:tabs>
                <w:tab w:val="center" w:pos="4320"/>
                <w:tab w:val="right" w:pos="8640"/>
              </w:tabs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Entry Pre- requisite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  <w:right w:val="none" w:sz="0" w:space="0" w:color="auto"/>
            </w:tcBorders>
            <w:vAlign w:val="center"/>
          </w:tcPr>
          <w:p w14:paraId="1F07F957" w14:textId="4CB6F6C3" w:rsidR="00895A4C" w:rsidRPr="001D0A94" w:rsidRDefault="00895A4C" w:rsidP="001D0A94">
            <w:pPr>
              <w:tabs>
                <w:tab w:val="center" w:pos="4320"/>
                <w:tab w:val="right" w:pos="8640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Rec</w:t>
            </w:r>
            <w:r w:rsidR="00C90652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ommended English language level, </w:t>
            </w: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equivalent to IELTS 6.0.</w:t>
            </w:r>
            <w:r w:rsidR="001D0A94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</w:t>
            </w:r>
            <w:r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An English language test will be administered at the registration time.</w:t>
            </w:r>
          </w:p>
        </w:tc>
      </w:tr>
      <w:tr w:rsidR="00895A4C" w:rsidRPr="0037493B" w14:paraId="7A97A992" w14:textId="77777777" w:rsidTr="001376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single" w:sz="2" w:space="0" w:color="009999"/>
              <w:left w:val="none" w:sz="0" w:space="0" w:color="auto"/>
              <w:bottom w:val="single" w:sz="2" w:space="0" w:color="009999"/>
              <w:right w:val="single" w:sz="2" w:space="0" w:color="009999"/>
            </w:tcBorders>
            <w:shd w:val="clear" w:color="auto" w:fill="EAEAEA"/>
            <w:vAlign w:val="center"/>
          </w:tcPr>
          <w:p w14:paraId="4E77CB51" w14:textId="77777777" w:rsidR="00895A4C" w:rsidRPr="001D0A94" w:rsidRDefault="00C90652" w:rsidP="00E23AC5">
            <w:pPr>
              <w:tabs>
                <w:tab w:val="center" w:pos="4320"/>
                <w:tab w:val="right" w:pos="8640"/>
              </w:tabs>
              <w:rPr>
                <w:rFonts w:ascii="Trebuchet MS" w:hAnsi="Trebuchet MS"/>
                <w:caps/>
                <w:sz w:val="24"/>
                <w:szCs w:val="24"/>
              </w:rPr>
            </w:pPr>
            <w:r w:rsidRPr="001D0A94">
              <w:rPr>
                <w:rFonts w:ascii="Trebuchet MS" w:hAnsi="Trebuchet MS"/>
                <w:caps/>
                <w:sz w:val="24"/>
                <w:szCs w:val="24"/>
              </w:rPr>
              <w:t>For r</w:t>
            </w:r>
            <w:r w:rsidR="00895A4C" w:rsidRPr="001D0A94">
              <w:rPr>
                <w:rFonts w:ascii="Trebuchet MS" w:hAnsi="Trebuchet MS"/>
                <w:caps/>
                <w:sz w:val="24"/>
                <w:szCs w:val="24"/>
              </w:rPr>
              <w:t>egistrations</w:t>
            </w:r>
            <w:r w:rsidRPr="001D0A94">
              <w:rPr>
                <w:rFonts w:ascii="Trebuchet MS" w:hAnsi="Trebuchet MS"/>
                <w:caps/>
                <w:sz w:val="24"/>
                <w:szCs w:val="24"/>
              </w:rPr>
              <w:t>, contact</w:t>
            </w:r>
          </w:p>
        </w:tc>
        <w:tc>
          <w:tcPr>
            <w:tcW w:w="6056" w:type="dxa"/>
            <w:tcBorders>
              <w:top w:val="single" w:sz="2" w:space="0" w:color="009999"/>
              <w:left w:val="single" w:sz="2" w:space="0" w:color="009999"/>
              <w:bottom w:val="single" w:sz="2" w:space="0" w:color="009999"/>
              <w:right w:val="none" w:sz="0" w:space="0" w:color="auto"/>
            </w:tcBorders>
            <w:shd w:val="clear" w:color="auto" w:fill="EAEAEA"/>
            <w:vAlign w:val="center"/>
          </w:tcPr>
          <w:p w14:paraId="2913E07B" w14:textId="5297F629" w:rsidR="00895A4C" w:rsidRPr="001D0A94" w:rsidRDefault="00DF49D8" w:rsidP="00D23039">
            <w:pPr>
              <w:tabs>
                <w:tab w:val="center" w:pos="4320"/>
                <w:tab w:val="right" w:pos="864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  <w:sz w:val="24"/>
                <w:szCs w:val="24"/>
              </w:rPr>
            </w:pPr>
            <w:hyperlink r:id="rId8" w:history="1">
              <w:r w:rsidR="00616715" w:rsidRPr="001D0A94">
                <w:rPr>
                  <w:rStyle w:val="Hyperlink"/>
                  <w:rFonts w:ascii="Trebuchet MS" w:hAnsi="Trebuchet MS"/>
                  <w:b/>
                  <w:bCs/>
                  <w:sz w:val="24"/>
                  <w:szCs w:val="24"/>
                </w:rPr>
                <w:t>hse@tatioman.com</w:t>
              </w:r>
            </w:hyperlink>
            <w:r w:rsidR="00616715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/ </w:t>
            </w:r>
            <w:r w:rsidR="00A911BF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99350121/</w:t>
            </w:r>
            <w:r w:rsidR="00955232" w:rsidRPr="001D0A94">
              <w:rPr>
                <w:rFonts w:ascii="Trebuchet MS" w:hAnsi="Trebuchet MS"/>
                <w:b/>
                <w:bCs/>
                <w:sz w:val="24"/>
                <w:szCs w:val="24"/>
              </w:rPr>
              <w:t>95421148</w:t>
            </w:r>
          </w:p>
        </w:tc>
      </w:tr>
    </w:tbl>
    <w:p w14:paraId="27512C8B" w14:textId="77777777" w:rsidR="00966124" w:rsidRPr="00D613CD" w:rsidRDefault="00966124" w:rsidP="00D613CD">
      <w:pPr>
        <w:tabs>
          <w:tab w:val="left" w:pos="6270"/>
        </w:tabs>
        <w:rPr>
          <w:sz w:val="20"/>
          <w:szCs w:val="20"/>
        </w:rPr>
      </w:pPr>
    </w:p>
    <w:sectPr w:rsidR="00966124" w:rsidRPr="00D613CD" w:rsidSect="00E50983">
      <w:headerReference w:type="default" r:id="rId9"/>
      <w:footerReference w:type="default" r:id="rId10"/>
      <w:pgSz w:w="11906" w:h="16838" w:code="9"/>
      <w:pgMar w:top="475" w:right="720" w:bottom="720" w:left="720" w:header="680" w:footer="458" w:gutter="0"/>
      <w:pgBorders w:offsetFrom="page">
        <w:top w:val="single" w:sz="24" w:space="24" w:color="006699"/>
        <w:left w:val="single" w:sz="24" w:space="24" w:color="006699"/>
        <w:bottom w:val="single" w:sz="24" w:space="24" w:color="006699"/>
        <w:right w:val="single" w:sz="24" w:space="24" w:color="0066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062E6" w14:textId="77777777" w:rsidR="00DF49D8" w:rsidRDefault="00DF49D8">
      <w:r>
        <w:separator/>
      </w:r>
    </w:p>
  </w:endnote>
  <w:endnote w:type="continuationSeparator" w:id="0">
    <w:p w14:paraId="282866E9" w14:textId="77777777" w:rsidR="00DF49D8" w:rsidRDefault="00DF4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double" w:sz="4" w:space="0" w:color="365F91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66"/>
    </w:tblGrid>
    <w:tr w:rsidR="005F1BC2" w14:paraId="1C04215D" w14:textId="77777777" w:rsidTr="008C339A">
      <w:trPr>
        <w:trHeight w:val="459"/>
      </w:trPr>
      <w:tc>
        <w:tcPr>
          <w:tcW w:w="15491" w:type="dxa"/>
        </w:tcPr>
        <w:p w14:paraId="451399E8" w14:textId="77777777" w:rsidR="005F1BC2" w:rsidRPr="005F1BC2" w:rsidRDefault="005F1BC2" w:rsidP="008C339A">
          <w:pPr>
            <w:pStyle w:val="Footer"/>
            <w:pBdr>
              <w:top w:val="single" w:sz="4" w:space="1" w:color="auto"/>
            </w:pBdr>
            <w:tabs>
              <w:tab w:val="clear" w:pos="4320"/>
              <w:tab w:val="clear" w:pos="8640"/>
              <w:tab w:val="center" w:pos="7637"/>
            </w:tabs>
            <w:jc w:val="center"/>
            <w:rPr>
              <w:rFonts w:ascii="Trebuchet MS" w:hAnsi="Trebuchet MS"/>
              <w:sz w:val="16"/>
              <w:szCs w:val="16"/>
            </w:rPr>
          </w:pPr>
          <w:r w:rsidRPr="005F1BC2">
            <w:rPr>
              <w:rFonts w:ascii="Trebuchet MS" w:hAnsi="Trebuchet MS" w:cs="Tahoma"/>
              <w:sz w:val="16"/>
              <w:szCs w:val="16"/>
              <w:lang w:val="en-GB"/>
            </w:rPr>
            <w:t>P.O Box 337, Madinat Al Sultan Qabo</w:t>
          </w:r>
          <w:r>
            <w:rPr>
              <w:rFonts w:ascii="Trebuchet MS" w:hAnsi="Trebuchet MS" w:cs="Tahoma"/>
              <w:sz w:val="16"/>
              <w:szCs w:val="16"/>
              <w:lang w:val="en-GB"/>
            </w:rPr>
            <w:t>os, P.C.115, Sultanate of Oman</w:t>
          </w:r>
          <w:r>
            <w:rPr>
              <w:rFonts w:ascii="Trebuchet MS" w:hAnsi="Trebuchet MS" w:cs="Tahoma"/>
              <w:sz w:val="16"/>
              <w:szCs w:val="16"/>
              <w:lang w:val="en-GB"/>
            </w:rPr>
            <w:br/>
            <w:t xml:space="preserve">Tel: 24697023/24   |   </w:t>
          </w:r>
          <w:r w:rsidRPr="005F1BC2">
            <w:rPr>
              <w:rFonts w:ascii="Trebuchet MS" w:hAnsi="Trebuchet MS" w:cs="Tahoma"/>
              <w:sz w:val="16"/>
              <w:szCs w:val="16"/>
              <w:lang w:val="en-GB"/>
            </w:rPr>
            <w:t>Fax: 24601095</w:t>
          </w:r>
          <w:r>
            <w:rPr>
              <w:rFonts w:ascii="Trebuchet MS" w:hAnsi="Trebuchet MS" w:cs="Tahoma"/>
              <w:sz w:val="16"/>
              <w:szCs w:val="16"/>
              <w:lang w:val="en-GB"/>
            </w:rPr>
            <w:t xml:space="preserve">   |   </w:t>
          </w:r>
          <w:hyperlink r:id="rId1" w:history="1">
            <w:r w:rsidRPr="005F1BC2">
              <w:rPr>
                <w:rFonts w:ascii="Trebuchet MS" w:hAnsi="Trebuchet MS"/>
                <w:sz w:val="16"/>
                <w:szCs w:val="16"/>
              </w:rPr>
              <w:t>tati@omantel.net.om</w:t>
            </w:r>
          </w:hyperlink>
          <w:r>
            <w:rPr>
              <w:rFonts w:ascii="Trebuchet MS" w:hAnsi="Trebuchet MS" w:cs="Tahoma"/>
              <w:sz w:val="16"/>
              <w:szCs w:val="16"/>
              <w:lang w:val="en-GB"/>
            </w:rPr>
            <w:t xml:space="preserve">   |   </w:t>
          </w:r>
          <w:hyperlink r:id="rId2" w:history="1">
            <w:r w:rsidR="00955232" w:rsidRPr="002A4C2F">
              <w:rPr>
                <w:rStyle w:val="Hyperlink"/>
                <w:rFonts w:ascii="Trebuchet MS" w:hAnsi="Trebuchet MS"/>
                <w:sz w:val="16"/>
                <w:szCs w:val="16"/>
              </w:rPr>
              <w:t>hse@tatioman.com</w:t>
            </w:r>
          </w:hyperlink>
          <w:r>
            <w:rPr>
              <w:rFonts w:ascii="Trebuchet MS" w:hAnsi="Trebuchet MS" w:cs="Tahoma"/>
              <w:sz w:val="16"/>
              <w:szCs w:val="16"/>
              <w:lang w:val="en-GB"/>
            </w:rPr>
            <w:t xml:space="preserve">   |   </w:t>
          </w:r>
          <w:hyperlink r:id="rId3" w:history="1">
            <w:r w:rsidR="00955232">
              <w:rPr>
                <w:rStyle w:val="Hyperlink"/>
                <w:rFonts w:ascii="Gill Sans MT" w:hAnsi="Gill Sans MT"/>
                <w:b/>
                <w:bCs/>
                <w:sz w:val="14"/>
                <w:szCs w:val="14"/>
              </w:rPr>
              <w:t>www.tatioman.com</w:t>
            </w:r>
          </w:hyperlink>
        </w:p>
      </w:tc>
    </w:tr>
  </w:tbl>
  <w:p w14:paraId="6580BC95" w14:textId="77777777" w:rsidR="00350002" w:rsidRPr="00306A6D" w:rsidRDefault="00350002" w:rsidP="005F1BC2">
    <w:pPr>
      <w:pStyle w:val="Footer"/>
      <w:tabs>
        <w:tab w:val="clear" w:pos="4320"/>
        <w:tab w:val="clear" w:pos="8640"/>
      </w:tabs>
      <w:rPr>
        <w:rFonts w:ascii="Tahoma" w:hAnsi="Tahoma" w:cs="Tahom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60666" w14:textId="77777777" w:rsidR="00DF49D8" w:rsidRDefault="00DF49D8">
      <w:r>
        <w:separator/>
      </w:r>
    </w:p>
  </w:footnote>
  <w:footnote w:type="continuationSeparator" w:id="0">
    <w:p w14:paraId="00A1D367" w14:textId="77777777" w:rsidR="00DF49D8" w:rsidRDefault="00DF4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double" w:sz="4" w:space="0" w:color="365F91" w:themeColor="accent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2"/>
      <w:gridCol w:w="6898"/>
      <w:gridCol w:w="2346"/>
    </w:tblGrid>
    <w:tr w:rsidR="00D21E2B" w:rsidRPr="001D0A94" w14:paraId="40F10119" w14:textId="77777777" w:rsidTr="00D21E2B">
      <w:tc>
        <w:tcPr>
          <w:tcW w:w="1368" w:type="dxa"/>
          <w:vAlign w:val="center"/>
        </w:tcPr>
        <w:p w14:paraId="76358AD1" w14:textId="77777777" w:rsidR="00D05DE9" w:rsidRPr="001D0A94" w:rsidRDefault="00412C7B" w:rsidP="00D21E2B">
          <w:pPr>
            <w:pStyle w:val="Header"/>
            <w:rPr>
              <w:sz w:val="20"/>
              <w:szCs w:val="20"/>
            </w:rPr>
          </w:pPr>
          <w:r w:rsidRPr="001D0A94">
            <w:rPr>
              <w:noProof/>
              <w:sz w:val="20"/>
              <w:szCs w:val="20"/>
              <w:lang w:val="en-GB" w:eastAsia="en-GB"/>
            </w:rPr>
            <w:drawing>
              <wp:inline distT="0" distB="0" distL="0" distR="0" wp14:anchorId="109754D7" wp14:editId="189E664B">
                <wp:extent cx="590550" cy="1190625"/>
                <wp:effectExtent l="0" t="0" r="0" b="9525"/>
                <wp:docPr id="1" name="Picture 1" descr="C:\Users\Anchal.Kapoor\AppData\Local\Microsoft\Windows\INetCache\Content.Word\Certified NEBOSH Logo -2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chal.Kapoor\AppData\Local\Microsoft\Windows\INetCache\Content.Word\Certified NEBOSH Logo -20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30" w:type="dxa"/>
          <w:vAlign w:val="center"/>
        </w:tcPr>
        <w:p w14:paraId="7F1B62BE" w14:textId="77777777" w:rsidR="00D05DE9" w:rsidRPr="001D0A94" w:rsidRDefault="00D05DE9" w:rsidP="00626F3F">
          <w:pPr>
            <w:pStyle w:val="Header"/>
            <w:jc w:val="center"/>
            <w:rPr>
              <w:caps/>
              <w:sz w:val="20"/>
              <w:szCs w:val="20"/>
            </w:rPr>
          </w:pP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6"/>
              <w:szCs w:val="56"/>
            </w:rPr>
            <w:t>I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2"/>
              <w:szCs w:val="52"/>
            </w:rPr>
            <w:t>nternational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6"/>
              <w:szCs w:val="56"/>
            </w:rPr>
            <w:t xml:space="preserve"> G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2"/>
              <w:szCs w:val="52"/>
            </w:rPr>
            <w:t>eneral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6"/>
              <w:szCs w:val="56"/>
            </w:rPr>
            <w:t xml:space="preserve"> C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2"/>
              <w:szCs w:val="52"/>
            </w:rPr>
            <w:t>ertificate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6"/>
              <w:szCs w:val="56"/>
            </w:rPr>
            <w:t xml:space="preserve"> 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2"/>
              <w:szCs w:val="52"/>
            </w:rPr>
            <w:t>in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6"/>
              <w:szCs w:val="56"/>
            </w:rPr>
            <w:t xml:space="preserve"> O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2"/>
              <w:szCs w:val="52"/>
            </w:rPr>
            <w:t>ccupational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6"/>
              <w:szCs w:val="56"/>
            </w:rPr>
            <w:t xml:space="preserve"> H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2"/>
              <w:szCs w:val="52"/>
            </w:rPr>
            <w:t>ealth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6"/>
              <w:szCs w:val="56"/>
            </w:rPr>
            <w:t xml:space="preserve"> 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2"/>
              <w:szCs w:val="52"/>
            </w:rPr>
            <w:t>and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6"/>
              <w:szCs w:val="56"/>
            </w:rPr>
            <w:t xml:space="preserve"> S</w:t>
          </w:r>
          <w:r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2"/>
              <w:szCs w:val="52"/>
            </w:rPr>
            <w:t>afety</w:t>
          </w:r>
          <w:r w:rsidR="00626F3F" w:rsidRPr="001D0A94">
            <w:rPr>
              <w:rFonts w:ascii="Trebuchet MS" w:hAnsi="Trebuchet MS"/>
              <w:b/>
              <w:bCs/>
              <w:caps/>
              <w:color w:val="1F497D" w:themeColor="text2"/>
              <w:kern w:val="36"/>
              <w:sz w:val="52"/>
              <w:szCs w:val="52"/>
            </w:rPr>
            <w:t xml:space="preserve"> (OBE -Open booK examination)</w:t>
          </w:r>
        </w:p>
      </w:tc>
      <w:tc>
        <w:tcPr>
          <w:tcW w:w="1800" w:type="dxa"/>
          <w:vAlign w:val="center"/>
        </w:tcPr>
        <w:p w14:paraId="58A805BD" w14:textId="77777777" w:rsidR="00D05DE9" w:rsidRPr="001D0A94" w:rsidRDefault="00764217" w:rsidP="00D21E2B">
          <w:pPr>
            <w:pStyle w:val="Header"/>
            <w:jc w:val="right"/>
            <w:rPr>
              <w:sz w:val="20"/>
              <w:szCs w:val="20"/>
            </w:rPr>
          </w:pPr>
          <w:r w:rsidRPr="001D0A94">
            <w:rPr>
              <w:noProof/>
              <w:sz w:val="20"/>
              <w:szCs w:val="20"/>
              <w:lang w:val="en-GB" w:eastAsia="en-GB"/>
            </w:rPr>
            <w:drawing>
              <wp:inline distT="0" distB="0" distL="0" distR="0" wp14:anchorId="0FC708D7" wp14:editId="61AADF6B">
                <wp:extent cx="1330449" cy="1190625"/>
                <wp:effectExtent l="19050" t="0" r="3051" b="0"/>
                <wp:docPr id="10" name="Picture 9" descr="TATI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ATI 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449" cy="119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8C3E2F6" w14:textId="77777777" w:rsidR="00D05DE9" w:rsidRPr="001D0A94" w:rsidRDefault="00D05DE9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E7058"/>
    <w:multiLevelType w:val="hybridMultilevel"/>
    <w:tmpl w:val="7BE0DC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8A22268"/>
    <w:multiLevelType w:val="hybridMultilevel"/>
    <w:tmpl w:val="447A4C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24F22"/>
    <w:multiLevelType w:val="hybridMultilevel"/>
    <w:tmpl w:val="8AF0B3DE"/>
    <w:lvl w:ilvl="0" w:tplc="040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36"/>
    <w:rsid w:val="000035EB"/>
    <w:rsid w:val="00024438"/>
    <w:rsid w:val="0007290C"/>
    <w:rsid w:val="000A302F"/>
    <w:rsid w:val="000D43A8"/>
    <w:rsid w:val="000D5586"/>
    <w:rsid w:val="000E0850"/>
    <w:rsid w:val="000E4EF9"/>
    <w:rsid w:val="000E750B"/>
    <w:rsid w:val="000F1B0E"/>
    <w:rsid w:val="00106FFB"/>
    <w:rsid w:val="00116E8D"/>
    <w:rsid w:val="0013766B"/>
    <w:rsid w:val="00164302"/>
    <w:rsid w:val="00164C51"/>
    <w:rsid w:val="00167629"/>
    <w:rsid w:val="00195B6A"/>
    <w:rsid w:val="00196551"/>
    <w:rsid w:val="001B1066"/>
    <w:rsid w:val="001C3E76"/>
    <w:rsid w:val="001D0A94"/>
    <w:rsid w:val="001E382F"/>
    <w:rsid w:val="00202C35"/>
    <w:rsid w:val="0020346B"/>
    <w:rsid w:val="00213F67"/>
    <w:rsid w:val="0022026B"/>
    <w:rsid w:val="00254EEB"/>
    <w:rsid w:val="00263112"/>
    <w:rsid w:val="002661B6"/>
    <w:rsid w:val="0027437D"/>
    <w:rsid w:val="002B0347"/>
    <w:rsid w:val="002B3EB1"/>
    <w:rsid w:val="002B4C72"/>
    <w:rsid w:val="002B5C06"/>
    <w:rsid w:val="002B6A88"/>
    <w:rsid w:val="002C779D"/>
    <w:rsid w:val="002D328A"/>
    <w:rsid w:val="00302243"/>
    <w:rsid w:val="00306A6D"/>
    <w:rsid w:val="00324889"/>
    <w:rsid w:val="00350002"/>
    <w:rsid w:val="00354712"/>
    <w:rsid w:val="00364926"/>
    <w:rsid w:val="003677C7"/>
    <w:rsid w:val="00371A6C"/>
    <w:rsid w:val="0037493B"/>
    <w:rsid w:val="00386620"/>
    <w:rsid w:val="00395C39"/>
    <w:rsid w:val="003A1C5A"/>
    <w:rsid w:val="003C749B"/>
    <w:rsid w:val="003D3B48"/>
    <w:rsid w:val="00400423"/>
    <w:rsid w:val="00406D2B"/>
    <w:rsid w:val="00412879"/>
    <w:rsid w:val="00412C7B"/>
    <w:rsid w:val="00425E5D"/>
    <w:rsid w:val="0042707C"/>
    <w:rsid w:val="004373E4"/>
    <w:rsid w:val="00463AA9"/>
    <w:rsid w:val="004649D4"/>
    <w:rsid w:val="00467696"/>
    <w:rsid w:val="00476AF9"/>
    <w:rsid w:val="0049194B"/>
    <w:rsid w:val="004C1A15"/>
    <w:rsid w:val="004C703A"/>
    <w:rsid w:val="0052495A"/>
    <w:rsid w:val="005270DE"/>
    <w:rsid w:val="00536BD1"/>
    <w:rsid w:val="00572951"/>
    <w:rsid w:val="00576EF9"/>
    <w:rsid w:val="00583680"/>
    <w:rsid w:val="005A5392"/>
    <w:rsid w:val="005E3F4E"/>
    <w:rsid w:val="005E47BB"/>
    <w:rsid w:val="005F1BC2"/>
    <w:rsid w:val="005F7F25"/>
    <w:rsid w:val="0061495D"/>
    <w:rsid w:val="00616583"/>
    <w:rsid w:val="00616715"/>
    <w:rsid w:val="006203EB"/>
    <w:rsid w:val="00623D3A"/>
    <w:rsid w:val="00626F3F"/>
    <w:rsid w:val="00627151"/>
    <w:rsid w:val="00642629"/>
    <w:rsid w:val="00655948"/>
    <w:rsid w:val="006A24CA"/>
    <w:rsid w:val="006B4833"/>
    <w:rsid w:val="006D695E"/>
    <w:rsid w:val="006F40C8"/>
    <w:rsid w:val="007312F7"/>
    <w:rsid w:val="0075129B"/>
    <w:rsid w:val="00756F59"/>
    <w:rsid w:val="007636E9"/>
    <w:rsid w:val="00764217"/>
    <w:rsid w:val="0076565E"/>
    <w:rsid w:val="00766A04"/>
    <w:rsid w:val="00790536"/>
    <w:rsid w:val="007A300D"/>
    <w:rsid w:val="007A38B9"/>
    <w:rsid w:val="007C23CE"/>
    <w:rsid w:val="007D0263"/>
    <w:rsid w:val="007D5A80"/>
    <w:rsid w:val="00817C01"/>
    <w:rsid w:val="0084374A"/>
    <w:rsid w:val="00857789"/>
    <w:rsid w:val="00865D2F"/>
    <w:rsid w:val="0087133D"/>
    <w:rsid w:val="00895A4C"/>
    <w:rsid w:val="008A13A9"/>
    <w:rsid w:val="008A65D6"/>
    <w:rsid w:val="008C0520"/>
    <w:rsid w:val="008C339A"/>
    <w:rsid w:val="008D0B92"/>
    <w:rsid w:val="008E2C7A"/>
    <w:rsid w:val="008E65E7"/>
    <w:rsid w:val="0090168B"/>
    <w:rsid w:val="009120AF"/>
    <w:rsid w:val="00915B09"/>
    <w:rsid w:val="00922E11"/>
    <w:rsid w:val="00943044"/>
    <w:rsid w:val="009435ED"/>
    <w:rsid w:val="0095330E"/>
    <w:rsid w:val="00955232"/>
    <w:rsid w:val="00961156"/>
    <w:rsid w:val="00966124"/>
    <w:rsid w:val="00981E2D"/>
    <w:rsid w:val="009839D7"/>
    <w:rsid w:val="00994D1F"/>
    <w:rsid w:val="00996A26"/>
    <w:rsid w:val="009B7F2D"/>
    <w:rsid w:val="009D7080"/>
    <w:rsid w:val="009E32ED"/>
    <w:rsid w:val="009E3FAA"/>
    <w:rsid w:val="009F7403"/>
    <w:rsid w:val="00A44D9E"/>
    <w:rsid w:val="00A7354B"/>
    <w:rsid w:val="00A807B2"/>
    <w:rsid w:val="00A911BF"/>
    <w:rsid w:val="00AB198A"/>
    <w:rsid w:val="00AD2BA8"/>
    <w:rsid w:val="00AF4BDC"/>
    <w:rsid w:val="00B105F2"/>
    <w:rsid w:val="00B14AA1"/>
    <w:rsid w:val="00B17443"/>
    <w:rsid w:val="00B379F8"/>
    <w:rsid w:val="00B44FA6"/>
    <w:rsid w:val="00B47177"/>
    <w:rsid w:val="00B673C6"/>
    <w:rsid w:val="00B862D5"/>
    <w:rsid w:val="00B90FA8"/>
    <w:rsid w:val="00B93461"/>
    <w:rsid w:val="00BD7D38"/>
    <w:rsid w:val="00BE3AC0"/>
    <w:rsid w:val="00BF40CF"/>
    <w:rsid w:val="00C04A93"/>
    <w:rsid w:val="00C0555E"/>
    <w:rsid w:val="00C148F0"/>
    <w:rsid w:val="00C20931"/>
    <w:rsid w:val="00C25AA7"/>
    <w:rsid w:val="00C42C3C"/>
    <w:rsid w:val="00C710DB"/>
    <w:rsid w:val="00C77ACF"/>
    <w:rsid w:val="00C84107"/>
    <w:rsid w:val="00C90652"/>
    <w:rsid w:val="00C97465"/>
    <w:rsid w:val="00CF4FD2"/>
    <w:rsid w:val="00D04297"/>
    <w:rsid w:val="00D05DE9"/>
    <w:rsid w:val="00D15EBA"/>
    <w:rsid w:val="00D21E2B"/>
    <w:rsid w:val="00D23039"/>
    <w:rsid w:val="00D328E8"/>
    <w:rsid w:val="00D36047"/>
    <w:rsid w:val="00D56F1E"/>
    <w:rsid w:val="00D613CD"/>
    <w:rsid w:val="00D76CE1"/>
    <w:rsid w:val="00DB15B7"/>
    <w:rsid w:val="00DF49D8"/>
    <w:rsid w:val="00DF7ACC"/>
    <w:rsid w:val="00E23AC5"/>
    <w:rsid w:val="00E36CB0"/>
    <w:rsid w:val="00E50983"/>
    <w:rsid w:val="00E53A25"/>
    <w:rsid w:val="00E647EA"/>
    <w:rsid w:val="00E70940"/>
    <w:rsid w:val="00E7207F"/>
    <w:rsid w:val="00E83B3C"/>
    <w:rsid w:val="00E9095F"/>
    <w:rsid w:val="00E93634"/>
    <w:rsid w:val="00EA0AFB"/>
    <w:rsid w:val="00EA3C21"/>
    <w:rsid w:val="00EB0636"/>
    <w:rsid w:val="00EC54CA"/>
    <w:rsid w:val="00EF2C58"/>
    <w:rsid w:val="00F00242"/>
    <w:rsid w:val="00F00393"/>
    <w:rsid w:val="00F1002E"/>
    <w:rsid w:val="00F21369"/>
    <w:rsid w:val="00F63AA8"/>
    <w:rsid w:val="00F66266"/>
    <w:rsid w:val="00F855A5"/>
    <w:rsid w:val="00F93626"/>
    <w:rsid w:val="00FB2500"/>
    <w:rsid w:val="00FE4F56"/>
    <w:rsid w:val="00FF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CA0895"/>
  <w15:docId w15:val="{FC4342D9-DEE4-45C6-9664-A39642952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6E9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533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5330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306A6D"/>
    <w:rPr>
      <w:color w:val="0000FF"/>
      <w:u w:val="single"/>
    </w:rPr>
  </w:style>
  <w:style w:type="table" w:styleId="TableGrid">
    <w:name w:val="Table Grid"/>
    <w:basedOn w:val="TableNormal"/>
    <w:uiPriority w:val="59"/>
    <w:rsid w:val="00763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B10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106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981E2D"/>
    <w:rPr>
      <w:sz w:val="22"/>
      <w:szCs w:val="22"/>
    </w:rPr>
  </w:style>
  <w:style w:type="table" w:styleId="LightShading-Accent5">
    <w:name w:val="Light Shading Accent 5"/>
    <w:basedOn w:val="TableNormal"/>
    <w:uiPriority w:val="60"/>
    <w:rsid w:val="00F0039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F0039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eClassic3">
    <w:name w:val="Table Classic 3"/>
    <w:basedOn w:val="TableNormal"/>
    <w:rsid w:val="00F0039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F0039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List-Accent5">
    <w:name w:val="Light List Accent 5"/>
    <w:basedOn w:val="TableNormal"/>
    <w:uiPriority w:val="61"/>
    <w:rsid w:val="00F0039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olorfulGrid-Accent5">
    <w:name w:val="Colorful Grid Accent 5"/>
    <w:basedOn w:val="TableNormal"/>
    <w:uiPriority w:val="73"/>
    <w:rsid w:val="00F0039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1">
    <w:name w:val="Medium Grid 1 Accent 1"/>
    <w:basedOn w:val="TableNormal"/>
    <w:uiPriority w:val="67"/>
    <w:rsid w:val="00F00393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DarkList-Accent5">
    <w:name w:val="Dark List Accent 5"/>
    <w:basedOn w:val="TableNormal"/>
    <w:uiPriority w:val="70"/>
    <w:rsid w:val="00F00393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ediumGrid2-Accent5">
    <w:name w:val="Medium Grid 2 Accent 5"/>
    <w:basedOn w:val="TableNormal"/>
    <w:uiPriority w:val="68"/>
    <w:rsid w:val="00E9095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e@tatioma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tioman.com/" TargetMode="External"/><Relationship Id="rId2" Type="http://schemas.openxmlformats.org/officeDocument/2006/relationships/hyperlink" Target="mailto:hse@tatioman.com" TargetMode="External"/><Relationship Id="rId1" Type="http://schemas.openxmlformats.org/officeDocument/2006/relationships/hyperlink" Target="mailto:tati@omantel.net.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TATI%20headed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7C86A-9937-47FE-A08F-B9436753E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TATI headed letter</Template>
  <TotalTime>197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TATI</Company>
  <LinksUpToDate>false</LinksUpToDate>
  <CharactersWithSpaces>946</CharactersWithSpaces>
  <SharedDoc>false</SharedDoc>
  <HLinks>
    <vt:vector size="12" baseType="variant">
      <vt:variant>
        <vt:i4>2359374</vt:i4>
      </vt:variant>
      <vt:variant>
        <vt:i4>3</vt:i4>
      </vt:variant>
      <vt:variant>
        <vt:i4>0</vt:i4>
      </vt:variant>
      <vt:variant>
        <vt:i4>5</vt:i4>
      </vt:variant>
      <vt:variant>
        <vt:lpwstr>mailto:tatiho@omantel.net.om</vt:lpwstr>
      </vt:variant>
      <vt:variant>
        <vt:lpwstr/>
      </vt:variant>
      <vt:variant>
        <vt:i4>5963820</vt:i4>
      </vt:variant>
      <vt:variant>
        <vt:i4>0</vt:i4>
      </vt:variant>
      <vt:variant>
        <vt:i4>0</vt:i4>
      </vt:variant>
      <vt:variant>
        <vt:i4>5</vt:i4>
      </vt:variant>
      <vt:variant>
        <vt:lpwstr>mailto:tatitech@omantel.net.om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 - MQ</dc:creator>
  <cp:lastModifiedBy>Khadija Al Musallami</cp:lastModifiedBy>
  <cp:revision>19</cp:revision>
  <cp:lastPrinted>2019-11-05T03:42:00Z</cp:lastPrinted>
  <dcterms:created xsi:type="dcterms:W3CDTF">2023-09-07T09:24:00Z</dcterms:created>
  <dcterms:modified xsi:type="dcterms:W3CDTF">2024-02-25T12:10:00Z</dcterms:modified>
</cp:coreProperties>
</file>